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5B946" w14:textId="4A88DE70" w:rsidR="007D4D58" w:rsidRDefault="14CC6EA4">
      <w:pPr>
        <w:rPr>
          <w:sz w:val="24"/>
          <w:szCs w:val="24"/>
        </w:rPr>
      </w:pPr>
      <w:r w:rsidRPr="6E27BA2B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"/>
        <w:gridCol w:w="2435"/>
        <w:gridCol w:w="2527"/>
        <w:gridCol w:w="2350"/>
        <w:gridCol w:w="2383"/>
        <w:gridCol w:w="2384"/>
        <w:gridCol w:w="2383"/>
      </w:tblGrid>
      <w:tr w:rsidR="007D4D58" w14:paraId="603D8B31" w14:textId="77777777" w:rsidTr="3886C00A">
        <w:tc>
          <w:tcPr>
            <w:tcW w:w="15388" w:type="dxa"/>
            <w:gridSpan w:val="7"/>
          </w:tcPr>
          <w:p w14:paraId="6D89F309" w14:textId="5DC81C89" w:rsidR="007D4D58" w:rsidRDefault="007D4D58" w:rsidP="7F4BE87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</w:pPr>
          </w:p>
        </w:tc>
      </w:tr>
      <w:tr w:rsidR="007F6BBF" w14:paraId="2C781B1B" w14:textId="77777777" w:rsidTr="001B0322">
        <w:trPr>
          <w:trHeight w:val="340"/>
        </w:trPr>
        <w:tc>
          <w:tcPr>
            <w:tcW w:w="926" w:type="dxa"/>
            <w:vMerge w:val="restart"/>
          </w:tcPr>
          <w:p w14:paraId="3411B86F" w14:textId="77777777" w:rsidR="007F6BBF" w:rsidRPr="00901DBB" w:rsidRDefault="007F6BBF">
            <w:pPr>
              <w:rPr>
                <w:rFonts w:ascii="Tahoma" w:hAnsi="Tahoma" w:cs="Tahoma"/>
              </w:rPr>
            </w:pPr>
          </w:p>
        </w:tc>
        <w:tc>
          <w:tcPr>
            <w:tcW w:w="14462" w:type="dxa"/>
            <w:gridSpan w:val="6"/>
            <w:tcBorders>
              <w:bottom w:val="nil"/>
            </w:tcBorders>
            <w:shd w:val="clear" w:color="auto" w:fill="DEEAF6" w:themeFill="accent1" w:themeFillTint="33"/>
          </w:tcPr>
          <w:p w14:paraId="38AEFEF7" w14:textId="3C4C2036" w:rsidR="007F6BBF" w:rsidRPr="001B0322" w:rsidRDefault="006331AF" w:rsidP="001B032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PE </w:t>
            </w:r>
            <w:r w:rsidR="002E3B70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Long</w:t>
            </w:r>
            <w:r w:rsidR="002E3B70" w:rsidRPr="76621E4B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 Term Plan</w:t>
            </w:r>
            <w:r w:rsidR="001B0322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 2026-2027</w:t>
            </w:r>
            <w:bookmarkStart w:id="0" w:name="_GoBack"/>
            <w:bookmarkEnd w:id="0"/>
          </w:p>
        </w:tc>
      </w:tr>
      <w:tr w:rsidR="002E3B70" w14:paraId="0E5CE418" w14:textId="77777777" w:rsidTr="006331AF">
        <w:tc>
          <w:tcPr>
            <w:tcW w:w="926" w:type="dxa"/>
            <w:vMerge/>
          </w:tcPr>
          <w:p w14:paraId="16B49854" w14:textId="77777777" w:rsidR="004E34ED" w:rsidRPr="00901DBB" w:rsidRDefault="004E34ED">
            <w:pPr>
              <w:rPr>
                <w:rFonts w:ascii="Tahoma" w:hAnsi="Tahoma" w:cs="Tahoma"/>
              </w:rPr>
            </w:pPr>
          </w:p>
        </w:tc>
        <w:tc>
          <w:tcPr>
            <w:tcW w:w="2435" w:type="dxa"/>
          </w:tcPr>
          <w:p w14:paraId="294486DD" w14:textId="7FDF2E1E" w:rsidR="004E34ED" w:rsidRPr="0093394F" w:rsidRDefault="00CC7A5F" w:rsidP="0093394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Term </w:t>
            </w:r>
            <w:r w:rsidR="004E34ED" w:rsidRPr="0093394F">
              <w:rPr>
                <w:rFonts w:ascii="Tahoma" w:hAnsi="Tahoma" w:cs="Tahoma"/>
                <w:b/>
              </w:rPr>
              <w:t xml:space="preserve">1 </w:t>
            </w:r>
          </w:p>
        </w:tc>
        <w:tc>
          <w:tcPr>
            <w:tcW w:w="2527" w:type="dxa"/>
          </w:tcPr>
          <w:p w14:paraId="44F6968A" w14:textId="18BE7990" w:rsidR="004E34ED" w:rsidRPr="0093394F" w:rsidRDefault="00CC7A5F" w:rsidP="0093394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</w:t>
            </w:r>
            <w:r w:rsidR="004E34ED" w:rsidRPr="0093394F">
              <w:rPr>
                <w:rFonts w:ascii="Tahoma" w:hAnsi="Tahoma" w:cs="Tahoma"/>
                <w:b/>
              </w:rPr>
              <w:t xml:space="preserve"> 2 </w:t>
            </w:r>
          </w:p>
        </w:tc>
        <w:tc>
          <w:tcPr>
            <w:tcW w:w="2350" w:type="dxa"/>
          </w:tcPr>
          <w:p w14:paraId="42FA0632" w14:textId="310F3E36" w:rsidR="004E34ED" w:rsidRPr="0093394F" w:rsidRDefault="00CC7A5F" w:rsidP="0093394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Term </w:t>
            </w:r>
            <w:r w:rsidR="004E34ED" w:rsidRPr="0093394F">
              <w:rPr>
                <w:rFonts w:ascii="Tahoma" w:hAnsi="Tahoma" w:cs="Tahoma"/>
                <w:b/>
              </w:rPr>
              <w:t xml:space="preserve">3 </w:t>
            </w:r>
          </w:p>
        </w:tc>
        <w:tc>
          <w:tcPr>
            <w:tcW w:w="2383" w:type="dxa"/>
          </w:tcPr>
          <w:p w14:paraId="0CCC92BF" w14:textId="66DF4B1E" w:rsidR="004E34ED" w:rsidRPr="0093394F" w:rsidRDefault="00CC7A5F" w:rsidP="0093394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</w:t>
            </w:r>
            <w:r w:rsidR="004E34ED" w:rsidRPr="0093394F">
              <w:rPr>
                <w:rFonts w:ascii="Tahoma" w:hAnsi="Tahoma" w:cs="Tahoma"/>
                <w:b/>
              </w:rPr>
              <w:t xml:space="preserve"> 4 </w:t>
            </w:r>
          </w:p>
        </w:tc>
        <w:tc>
          <w:tcPr>
            <w:tcW w:w="2384" w:type="dxa"/>
          </w:tcPr>
          <w:p w14:paraId="1F26500D" w14:textId="777DFA95" w:rsidR="004E34ED" w:rsidRPr="0093394F" w:rsidRDefault="00CC7A5F" w:rsidP="0093394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Term </w:t>
            </w:r>
            <w:r w:rsidR="004E34ED" w:rsidRPr="0093394F">
              <w:rPr>
                <w:rFonts w:ascii="Tahoma" w:hAnsi="Tahoma" w:cs="Tahoma"/>
                <w:b/>
              </w:rPr>
              <w:t xml:space="preserve">5 </w:t>
            </w:r>
          </w:p>
        </w:tc>
        <w:tc>
          <w:tcPr>
            <w:tcW w:w="2383" w:type="dxa"/>
          </w:tcPr>
          <w:p w14:paraId="1BD9D213" w14:textId="3077BF08" w:rsidR="004E34ED" w:rsidRPr="0093394F" w:rsidRDefault="00CC7A5F" w:rsidP="0093394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</w:t>
            </w:r>
            <w:r w:rsidR="004E34ED" w:rsidRPr="0093394F">
              <w:rPr>
                <w:rFonts w:ascii="Tahoma" w:hAnsi="Tahoma" w:cs="Tahoma"/>
                <w:b/>
              </w:rPr>
              <w:t xml:space="preserve"> 6 </w:t>
            </w:r>
          </w:p>
        </w:tc>
      </w:tr>
      <w:tr w:rsidR="006331AF" w14:paraId="63BF0944" w14:textId="77777777" w:rsidTr="006331AF">
        <w:trPr>
          <w:cantSplit/>
          <w:trHeight w:val="640"/>
        </w:trPr>
        <w:tc>
          <w:tcPr>
            <w:tcW w:w="926" w:type="dxa"/>
            <w:textDirection w:val="btLr"/>
            <w:vAlign w:val="center"/>
          </w:tcPr>
          <w:p w14:paraId="1CA7213F" w14:textId="11EA600B" w:rsidR="006331AF" w:rsidRPr="002E3B70" w:rsidRDefault="006331AF" w:rsidP="004E34ED">
            <w:pPr>
              <w:ind w:left="113" w:right="113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EYFS</w:t>
            </w:r>
          </w:p>
        </w:tc>
        <w:tc>
          <w:tcPr>
            <w:tcW w:w="2435" w:type="dxa"/>
          </w:tcPr>
          <w:p w14:paraId="31239E1A" w14:textId="52BE0560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  <w:p w14:paraId="4785F1AA" w14:textId="62A6399D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Climbing</w:t>
            </w:r>
          </w:p>
        </w:tc>
        <w:tc>
          <w:tcPr>
            <w:tcW w:w="2527" w:type="dxa"/>
          </w:tcPr>
          <w:p w14:paraId="10EC32C9" w14:textId="0FDE6414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  <w:p w14:paraId="7894EF21" w14:textId="1DFD3A24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Gymnastics</w:t>
            </w:r>
          </w:p>
        </w:tc>
        <w:tc>
          <w:tcPr>
            <w:tcW w:w="2350" w:type="dxa"/>
          </w:tcPr>
          <w:p w14:paraId="1919C6B8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  <w:p w14:paraId="04A6C62B" w14:textId="16AC4575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Dodgeball</w:t>
            </w:r>
          </w:p>
        </w:tc>
        <w:tc>
          <w:tcPr>
            <w:tcW w:w="2383" w:type="dxa"/>
          </w:tcPr>
          <w:p w14:paraId="144B6DEF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  <w:p w14:paraId="0D0D18CB" w14:textId="69F14CD4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</w:tc>
        <w:tc>
          <w:tcPr>
            <w:tcW w:w="2384" w:type="dxa"/>
          </w:tcPr>
          <w:p w14:paraId="0EA441E1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Ball games</w:t>
            </w:r>
          </w:p>
          <w:p w14:paraId="4A7CEDED" w14:textId="691D4B1D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Modified crickets</w:t>
            </w:r>
          </w:p>
        </w:tc>
        <w:tc>
          <w:tcPr>
            <w:tcW w:w="2383" w:type="dxa"/>
          </w:tcPr>
          <w:p w14:paraId="1259D2F6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2BA13D72" w14:textId="23D7792B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Sports</w:t>
            </w:r>
          </w:p>
        </w:tc>
      </w:tr>
      <w:tr w:rsidR="006331AF" w14:paraId="77ED6F38" w14:textId="77777777" w:rsidTr="006331AF">
        <w:trPr>
          <w:cantSplit/>
          <w:trHeight w:val="1134"/>
        </w:trPr>
        <w:tc>
          <w:tcPr>
            <w:tcW w:w="926" w:type="dxa"/>
            <w:textDirection w:val="btLr"/>
            <w:vAlign w:val="center"/>
          </w:tcPr>
          <w:p w14:paraId="32D36127" w14:textId="3EDCEF88" w:rsidR="006331AF" w:rsidRPr="004E34ED" w:rsidRDefault="006331AF" w:rsidP="004E34ED">
            <w:pPr>
              <w:ind w:left="113" w:right="113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Year 1</w:t>
            </w:r>
          </w:p>
        </w:tc>
        <w:tc>
          <w:tcPr>
            <w:tcW w:w="2435" w:type="dxa"/>
            <w:vAlign w:val="center"/>
          </w:tcPr>
          <w:p w14:paraId="3CCB5320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  <w:p w14:paraId="09CFD452" w14:textId="1C503419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Climbing</w:t>
            </w:r>
          </w:p>
        </w:tc>
        <w:tc>
          <w:tcPr>
            <w:tcW w:w="2527" w:type="dxa"/>
            <w:vAlign w:val="center"/>
          </w:tcPr>
          <w:p w14:paraId="4109BB6C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  <w:p w14:paraId="051100F8" w14:textId="4BEB75E1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Dodgeball</w:t>
            </w:r>
          </w:p>
        </w:tc>
        <w:tc>
          <w:tcPr>
            <w:tcW w:w="2350" w:type="dxa"/>
            <w:vAlign w:val="center"/>
          </w:tcPr>
          <w:p w14:paraId="2B4F83C0" w14:textId="23160791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Gymnastics</w:t>
            </w:r>
          </w:p>
          <w:p w14:paraId="785EDFE4" w14:textId="1F2CFC73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</w:tc>
        <w:tc>
          <w:tcPr>
            <w:tcW w:w="2383" w:type="dxa"/>
            <w:vAlign w:val="center"/>
          </w:tcPr>
          <w:p w14:paraId="6CD1C3B3" w14:textId="1BDD992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Sports Day</w:t>
            </w:r>
          </w:p>
          <w:p w14:paraId="6AC017B3" w14:textId="1F492AB0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Tri-golf</w:t>
            </w:r>
          </w:p>
        </w:tc>
        <w:tc>
          <w:tcPr>
            <w:tcW w:w="2384" w:type="dxa"/>
            <w:vAlign w:val="center"/>
          </w:tcPr>
          <w:p w14:paraId="674465A7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Football</w:t>
            </w:r>
          </w:p>
          <w:p w14:paraId="665A2131" w14:textId="54F75A48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Cricket</w:t>
            </w:r>
          </w:p>
        </w:tc>
        <w:tc>
          <w:tcPr>
            <w:tcW w:w="2383" w:type="dxa"/>
            <w:vAlign w:val="center"/>
          </w:tcPr>
          <w:p w14:paraId="460F08B6" w14:textId="304F6CC6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2AB8359C" w14:textId="248B0736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proofErr w:type="spellStart"/>
            <w:r w:rsidRPr="001B0322">
              <w:rPr>
                <w:rFonts w:cs="Tahoma"/>
                <w:sz w:val="24"/>
                <w:szCs w:val="24"/>
              </w:rPr>
              <w:t>Rounders</w:t>
            </w:r>
            <w:proofErr w:type="spellEnd"/>
          </w:p>
        </w:tc>
      </w:tr>
      <w:tr w:rsidR="006331AF" w14:paraId="45C93463" w14:textId="77777777" w:rsidTr="006331AF">
        <w:trPr>
          <w:cantSplit/>
          <w:trHeight w:val="1134"/>
        </w:trPr>
        <w:tc>
          <w:tcPr>
            <w:tcW w:w="926" w:type="dxa"/>
            <w:textDirection w:val="btLr"/>
            <w:vAlign w:val="center"/>
          </w:tcPr>
          <w:p w14:paraId="6AD0B778" w14:textId="43E187E6" w:rsidR="006331AF" w:rsidRPr="004E34ED" w:rsidRDefault="006331AF" w:rsidP="004E34ED">
            <w:pPr>
              <w:ind w:left="113" w:right="113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Year 2</w:t>
            </w:r>
          </w:p>
        </w:tc>
        <w:tc>
          <w:tcPr>
            <w:tcW w:w="2435" w:type="dxa"/>
            <w:vAlign w:val="center"/>
          </w:tcPr>
          <w:p w14:paraId="5761DF5C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  <w:p w14:paraId="0A6A5BBA" w14:textId="29F59C0F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</w:tc>
        <w:tc>
          <w:tcPr>
            <w:tcW w:w="2527" w:type="dxa"/>
            <w:vAlign w:val="center"/>
          </w:tcPr>
          <w:p w14:paraId="6BD43D04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  <w:p w14:paraId="2D4D94C9" w14:textId="720CC1FE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</w:tc>
        <w:tc>
          <w:tcPr>
            <w:tcW w:w="2350" w:type="dxa"/>
            <w:vAlign w:val="center"/>
          </w:tcPr>
          <w:p w14:paraId="28E35AA6" w14:textId="77777777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Gymnastics</w:t>
            </w:r>
          </w:p>
          <w:p w14:paraId="1CB06DA7" w14:textId="6E7B13D9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Dodgeball</w:t>
            </w:r>
          </w:p>
        </w:tc>
        <w:tc>
          <w:tcPr>
            <w:tcW w:w="2383" w:type="dxa"/>
            <w:vAlign w:val="center"/>
          </w:tcPr>
          <w:p w14:paraId="58552CC8" w14:textId="77777777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Dance</w:t>
            </w:r>
          </w:p>
          <w:p w14:paraId="2B33862F" w14:textId="02B55F4D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Bench ball</w:t>
            </w:r>
          </w:p>
        </w:tc>
        <w:tc>
          <w:tcPr>
            <w:tcW w:w="2384" w:type="dxa"/>
            <w:vAlign w:val="center"/>
          </w:tcPr>
          <w:p w14:paraId="22DEE9F1" w14:textId="77777777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Football</w:t>
            </w:r>
          </w:p>
          <w:p w14:paraId="52F4C014" w14:textId="17B17B5D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Yoga</w:t>
            </w:r>
          </w:p>
        </w:tc>
        <w:tc>
          <w:tcPr>
            <w:tcW w:w="2383" w:type="dxa"/>
            <w:vAlign w:val="center"/>
          </w:tcPr>
          <w:p w14:paraId="376D0F81" w14:textId="77777777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5E88EBC1" w14:textId="0315BD01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Cricket</w:t>
            </w:r>
          </w:p>
        </w:tc>
      </w:tr>
      <w:tr w:rsidR="006331AF" w14:paraId="156B8482" w14:textId="77777777" w:rsidTr="006331AF">
        <w:trPr>
          <w:cantSplit/>
          <w:trHeight w:val="1134"/>
        </w:trPr>
        <w:tc>
          <w:tcPr>
            <w:tcW w:w="926" w:type="dxa"/>
            <w:textDirection w:val="btLr"/>
            <w:vAlign w:val="center"/>
          </w:tcPr>
          <w:p w14:paraId="52EB9BAC" w14:textId="36D77E3D" w:rsidR="006331AF" w:rsidRPr="004E34ED" w:rsidRDefault="006331AF" w:rsidP="004E34ED">
            <w:pPr>
              <w:ind w:left="113" w:right="113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Year 3</w:t>
            </w:r>
          </w:p>
        </w:tc>
        <w:tc>
          <w:tcPr>
            <w:tcW w:w="2435" w:type="dxa"/>
            <w:vAlign w:val="center"/>
          </w:tcPr>
          <w:p w14:paraId="00C11D21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OAA</w:t>
            </w:r>
          </w:p>
          <w:p w14:paraId="647E1E22" w14:textId="74009366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Bench ball</w:t>
            </w:r>
          </w:p>
        </w:tc>
        <w:tc>
          <w:tcPr>
            <w:tcW w:w="2527" w:type="dxa"/>
            <w:vAlign w:val="center"/>
          </w:tcPr>
          <w:p w14:paraId="5C92422B" w14:textId="55239E32" w:rsidR="006331AF" w:rsidRPr="001B0322" w:rsidRDefault="006331AF" w:rsidP="001B0322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B0322">
              <w:rPr>
                <w:sz w:val="24"/>
                <w:szCs w:val="24"/>
              </w:rPr>
              <w:t>Gymnastics</w:t>
            </w:r>
          </w:p>
          <w:p w14:paraId="03D831A0" w14:textId="5278B6F6" w:rsidR="006331AF" w:rsidRPr="001B0322" w:rsidRDefault="006331AF" w:rsidP="001B0322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B0322">
              <w:rPr>
                <w:sz w:val="24"/>
                <w:szCs w:val="24"/>
              </w:rPr>
              <w:t>Dodgeball</w:t>
            </w:r>
          </w:p>
        </w:tc>
        <w:tc>
          <w:tcPr>
            <w:tcW w:w="2350" w:type="dxa"/>
            <w:vAlign w:val="center"/>
          </w:tcPr>
          <w:p w14:paraId="5C4F5F64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  <w:p w14:paraId="1A74A795" w14:textId="7C0FCA30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</w:tc>
        <w:tc>
          <w:tcPr>
            <w:tcW w:w="2383" w:type="dxa"/>
            <w:vAlign w:val="center"/>
          </w:tcPr>
          <w:p w14:paraId="4CD01CD6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  <w:p w14:paraId="084DCC3C" w14:textId="04CC96F1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Netball</w:t>
            </w:r>
          </w:p>
        </w:tc>
        <w:tc>
          <w:tcPr>
            <w:tcW w:w="2384" w:type="dxa"/>
            <w:vAlign w:val="center"/>
          </w:tcPr>
          <w:p w14:paraId="048E7DDA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Invasion games</w:t>
            </w:r>
          </w:p>
          <w:p w14:paraId="5268AE2E" w14:textId="37C746A3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Sports Day</w:t>
            </w:r>
          </w:p>
        </w:tc>
        <w:tc>
          <w:tcPr>
            <w:tcW w:w="2383" w:type="dxa"/>
            <w:vAlign w:val="center"/>
          </w:tcPr>
          <w:p w14:paraId="0B05EBDF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2E5F3470" w14:textId="72ED9FB2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Cricket</w:t>
            </w:r>
          </w:p>
        </w:tc>
      </w:tr>
      <w:tr w:rsidR="006331AF" w14:paraId="6F5D9BC1" w14:textId="77777777" w:rsidTr="006331AF">
        <w:trPr>
          <w:cantSplit/>
          <w:trHeight w:val="1134"/>
        </w:trPr>
        <w:tc>
          <w:tcPr>
            <w:tcW w:w="926" w:type="dxa"/>
            <w:textDirection w:val="btLr"/>
            <w:vAlign w:val="center"/>
          </w:tcPr>
          <w:p w14:paraId="58C71E35" w14:textId="01C1EBBD" w:rsidR="006331AF" w:rsidRPr="004E34ED" w:rsidRDefault="006331AF" w:rsidP="000843A0">
            <w:pPr>
              <w:ind w:left="113" w:right="113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Year 4</w:t>
            </w:r>
          </w:p>
        </w:tc>
        <w:tc>
          <w:tcPr>
            <w:tcW w:w="2435" w:type="dxa"/>
            <w:vAlign w:val="center"/>
          </w:tcPr>
          <w:p w14:paraId="3B83F484" w14:textId="2114709E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Bench ball</w:t>
            </w:r>
          </w:p>
          <w:p w14:paraId="1E98DEC4" w14:textId="23228903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OAA</w:t>
            </w:r>
          </w:p>
        </w:tc>
        <w:tc>
          <w:tcPr>
            <w:tcW w:w="2527" w:type="dxa"/>
            <w:vAlign w:val="center"/>
          </w:tcPr>
          <w:p w14:paraId="67F870F0" w14:textId="59CBC17A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Dodgeball</w:t>
            </w:r>
          </w:p>
          <w:p w14:paraId="69A6BCF3" w14:textId="2831281B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Gymnastics</w:t>
            </w:r>
          </w:p>
        </w:tc>
        <w:tc>
          <w:tcPr>
            <w:tcW w:w="2350" w:type="dxa"/>
            <w:vAlign w:val="center"/>
          </w:tcPr>
          <w:p w14:paraId="00CD89CD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  <w:p w14:paraId="3CAB9583" w14:textId="00DC4AF6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</w:tc>
        <w:tc>
          <w:tcPr>
            <w:tcW w:w="2383" w:type="dxa"/>
            <w:vAlign w:val="center"/>
          </w:tcPr>
          <w:p w14:paraId="0F83749E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Netball</w:t>
            </w:r>
          </w:p>
          <w:p w14:paraId="1D939743" w14:textId="3F6DCA93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</w:tc>
        <w:tc>
          <w:tcPr>
            <w:tcW w:w="2384" w:type="dxa"/>
            <w:vAlign w:val="center"/>
          </w:tcPr>
          <w:p w14:paraId="0FFCEED2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Invasion games</w:t>
            </w:r>
          </w:p>
          <w:p w14:paraId="421EA28E" w14:textId="1E3466DB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Sports Day</w:t>
            </w:r>
          </w:p>
        </w:tc>
        <w:tc>
          <w:tcPr>
            <w:tcW w:w="2383" w:type="dxa"/>
            <w:vAlign w:val="center"/>
          </w:tcPr>
          <w:p w14:paraId="1890E676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2C4F0AC9" w14:textId="5B5AAED5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Cricket</w:t>
            </w:r>
          </w:p>
        </w:tc>
      </w:tr>
      <w:tr w:rsidR="002E3B70" w14:paraId="2ABB41CE" w14:textId="77777777" w:rsidTr="006331AF">
        <w:trPr>
          <w:cantSplit/>
          <w:trHeight w:val="1134"/>
        </w:trPr>
        <w:tc>
          <w:tcPr>
            <w:tcW w:w="926" w:type="dxa"/>
            <w:textDirection w:val="btLr"/>
            <w:vAlign w:val="center"/>
          </w:tcPr>
          <w:p w14:paraId="63188672" w14:textId="4E6FE06B" w:rsidR="000843A0" w:rsidRPr="004E34ED" w:rsidRDefault="000843A0" w:rsidP="000843A0">
            <w:pPr>
              <w:ind w:left="113" w:right="113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Year 5</w:t>
            </w:r>
          </w:p>
        </w:tc>
        <w:tc>
          <w:tcPr>
            <w:tcW w:w="2435" w:type="dxa"/>
            <w:vAlign w:val="center"/>
          </w:tcPr>
          <w:p w14:paraId="48832900" w14:textId="77777777" w:rsidR="002E3B70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OAA</w:t>
            </w:r>
          </w:p>
          <w:p w14:paraId="0045FC7E" w14:textId="40F20D77" w:rsidR="006331AF" w:rsidRPr="001B0322" w:rsidRDefault="006331AF" w:rsidP="001B0322">
            <w:pPr>
              <w:spacing w:line="259" w:lineRule="auto"/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Bench ball</w:t>
            </w:r>
          </w:p>
        </w:tc>
        <w:tc>
          <w:tcPr>
            <w:tcW w:w="2527" w:type="dxa"/>
            <w:vAlign w:val="center"/>
          </w:tcPr>
          <w:p w14:paraId="6635B8CD" w14:textId="77777777" w:rsidR="002E3B70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Dodgeball</w:t>
            </w:r>
          </w:p>
          <w:p w14:paraId="339CE886" w14:textId="546AAD81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Gymnastics</w:t>
            </w:r>
          </w:p>
        </w:tc>
        <w:tc>
          <w:tcPr>
            <w:tcW w:w="2350" w:type="dxa"/>
            <w:vAlign w:val="center"/>
          </w:tcPr>
          <w:p w14:paraId="099EE571" w14:textId="20FB5590" w:rsidR="002E3B70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  <w:p w14:paraId="4671A722" w14:textId="47D801A5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</w:tc>
        <w:tc>
          <w:tcPr>
            <w:tcW w:w="2383" w:type="dxa"/>
            <w:vAlign w:val="center"/>
          </w:tcPr>
          <w:p w14:paraId="3BAA9CA9" w14:textId="77777777" w:rsidR="002E3B70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Netball</w:t>
            </w:r>
          </w:p>
          <w:p w14:paraId="25913DB7" w14:textId="671543E2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</w:tc>
        <w:tc>
          <w:tcPr>
            <w:tcW w:w="2384" w:type="dxa"/>
            <w:vAlign w:val="center"/>
          </w:tcPr>
          <w:p w14:paraId="798502CB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Invasion games</w:t>
            </w:r>
          </w:p>
          <w:p w14:paraId="6B1C9AEF" w14:textId="7EC90EDE" w:rsidR="002E3B70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Sports Day</w:t>
            </w:r>
          </w:p>
        </w:tc>
        <w:tc>
          <w:tcPr>
            <w:tcW w:w="2383" w:type="dxa"/>
            <w:vAlign w:val="center"/>
          </w:tcPr>
          <w:p w14:paraId="08C0C289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4FF95193" w14:textId="65F3ABA7" w:rsidR="000843A0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Cricket</w:t>
            </w:r>
          </w:p>
        </w:tc>
      </w:tr>
      <w:tr w:rsidR="006331AF" w14:paraId="099289E3" w14:textId="77777777" w:rsidTr="001B0322">
        <w:trPr>
          <w:cantSplit/>
          <w:trHeight w:val="865"/>
        </w:trPr>
        <w:tc>
          <w:tcPr>
            <w:tcW w:w="926" w:type="dxa"/>
            <w:textDirection w:val="btLr"/>
            <w:vAlign w:val="center"/>
          </w:tcPr>
          <w:p w14:paraId="6CD847A9" w14:textId="41DEF3BB" w:rsidR="006331AF" w:rsidRPr="004E34ED" w:rsidRDefault="006331AF" w:rsidP="006331AF">
            <w:pPr>
              <w:ind w:left="113" w:right="113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Year 6 </w:t>
            </w:r>
          </w:p>
        </w:tc>
        <w:tc>
          <w:tcPr>
            <w:tcW w:w="2435" w:type="dxa"/>
          </w:tcPr>
          <w:p w14:paraId="1D7517B6" w14:textId="650E4C2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Bench ball</w:t>
            </w:r>
          </w:p>
          <w:p w14:paraId="404217B4" w14:textId="301B65C1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OAA</w:t>
            </w:r>
          </w:p>
        </w:tc>
        <w:tc>
          <w:tcPr>
            <w:tcW w:w="2527" w:type="dxa"/>
          </w:tcPr>
          <w:p w14:paraId="709BF317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Dodgeball</w:t>
            </w:r>
          </w:p>
          <w:p w14:paraId="4294313A" w14:textId="29C9A926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Gymnastics</w:t>
            </w:r>
          </w:p>
        </w:tc>
        <w:tc>
          <w:tcPr>
            <w:tcW w:w="2350" w:type="dxa"/>
          </w:tcPr>
          <w:p w14:paraId="60F35386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Team games</w:t>
            </w:r>
          </w:p>
          <w:p w14:paraId="4A3159EF" w14:textId="71D833F0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Hockey</w:t>
            </w:r>
          </w:p>
        </w:tc>
        <w:tc>
          <w:tcPr>
            <w:tcW w:w="2383" w:type="dxa"/>
          </w:tcPr>
          <w:p w14:paraId="64F45984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Netball</w:t>
            </w:r>
          </w:p>
          <w:p w14:paraId="6253F3D3" w14:textId="0D1B039C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Multi-skills</w:t>
            </w:r>
          </w:p>
        </w:tc>
        <w:tc>
          <w:tcPr>
            <w:tcW w:w="2384" w:type="dxa"/>
            <w:vAlign w:val="center"/>
          </w:tcPr>
          <w:p w14:paraId="2F64256A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Invasion games</w:t>
            </w:r>
          </w:p>
          <w:p w14:paraId="49BDC2DD" w14:textId="2FFC245B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Sports Day</w:t>
            </w:r>
          </w:p>
        </w:tc>
        <w:tc>
          <w:tcPr>
            <w:tcW w:w="2383" w:type="dxa"/>
            <w:vAlign w:val="center"/>
          </w:tcPr>
          <w:p w14:paraId="770B9085" w14:textId="77777777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Athletics</w:t>
            </w:r>
          </w:p>
          <w:p w14:paraId="0FE970A1" w14:textId="11B439E0" w:rsidR="006331AF" w:rsidRPr="001B0322" w:rsidRDefault="006331AF" w:rsidP="001B0322">
            <w:pPr>
              <w:jc w:val="center"/>
              <w:rPr>
                <w:rFonts w:cs="Tahoma"/>
                <w:sz w:val="24"/>
                <w:szCs w:val="24"/>
              </w:rPr>
            </w:pPr>
            <w:r w:rsidRPr="001B0322">
              <w:rPr>
                <w:rFonts w:cs="Tahoma"/>
                <w:sz w:val="24"/>
                <w:szCs w:val="24"/>
              </w:rPr>
              <w:t>Cricket</w:t>
            </w:r>
          </w:p>
        </w:tc>
      </w:tr>
    </w:tbl>
    <w:p w14:paraId="3A274BC0" w14:textId="4AC10F25" w:rsidR="00FA1F38" w:rsidRPr="002E3B70" w:rsidRDefault="00FA1F38" w:rsidP="002E3B70">
      <w:pPr>
        <w:rPr>
          <w:sz w:val="24"/>
          <w:szCs w:val="24"/>
        </w:rPr>
      </w:pPr>
    </w:p>
    <w:sectPr w:rsidR="00FA1F38" w:rsidRPr="002E3B70" w:rsidSect="00FA1F38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F81E2" w14:textId="77777777" w:rsidR="006331AF" w:rsidRDefault="006331AF" w:rsidP="00720841">
      <w:pPr>
        <w:spacing w:after="0" w:line="240" w:lineRule="auto"/>
      </w:pPr>
      <w:r>
        <w:separator/>
      </w:r>
    </w:p>
  </w:endnote>
  <w:endnote w:type="continuationSeparator" w:id="0">
    <w:p w14:paraId="168CF38A" w14:textId="77777777" w:rsidR="006331AF" w:rsidRDefault="006331AF" w:rsidP="0072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D742F" w14:textId="77777777" w:rsidR="006331AF" w:rsidRDefault="006331AF" w:rsidP="00720841">
      <w:pPr>
        <w:spacing w:after="0" w:line="240" w:lineRule="auto"/>
      </w:pPr>
      <w:r>
        <w:separator/>
      </w:r>
    </w:p>
  </w:footnote>
  <w:footnote w:type="continuationSeparator" w:id="0">
    <w:p w14:paraId="1A8CAEB1" w14:textId="77777777" w:rsidR="006331AF" w:rsidRDefault="006331AF" w:rsidP="0072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29"/>
      <w:gridCol w:w="5129"/>
      <w:gridCol w:w="5130"/>
    </w:tblGrid>
    <w:tr w:rsidR="006331AF" w14:paraId="3EA19B29" w14:textId="77777777" w:rsidTr="00720841">
      <w:tc>
        <w:tcPr>
          <w:tcW w:w="5129" w:type="dxa"/>
        </w:tcPr>
        <w:p w14:paraId="72143C34" w14:textId="77777777" w:rsidR="006331AF" w:rsidRDefault="006331AF">
          <w:pPr>
            <w:pStyle w:val="Header"/>
          </w:pPr>
          <w:r w:rsidRPr="00F74151">
            <w:rPr>
              <w:noProof/>
              <w:lang w:eastAsia="en-GB"/>
            </w:rPr>
            <w:drawing>
              <wp:inline distT="0" distB="0" distL="0" distR="0" wp14:anchorId="3261339A" wp14:editId="56055F33">
                <wp:extent cx="2336812" cy="495228"/>
                <wp:effectExtent l="0" t="0" r="635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7414" cy="5017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9" w:type="dxa"/>
        </w:tcPr>
        <w:p w14:paraId="0D567F7E" w14:textId="77777777" w:rsidR="006331AF" w:rsidRDefault="006331AF">
          <w:pPr>
            <w:pStyle w:val="Header"/>
          </w:pPr>
        </w:p>
      </w:tc>
      <w:tc>
        <w:tcPr>
          <w:tcW w:w="5130" w:type="dxa"/>
        </w:tcPr>
        <w:p w14:paraId="4A65CE21" w14:textId="77777777" w:rsidR="006331AF" w:rsidRDefault="006331AF" w:rsidP="00720841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2722006E" wp14:editId="5E775679">
                <wp:extent cx="1000125" cy="57277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572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8CA3F32" w14:textId="793BA55E" w:rsidR="006331AF" w:rsidRDefault="006331A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6F599F" wp14:editId="6E2414B7">
              <wp:simplePos x="0" y="0"/>
              <wp:positionH relativeFrom="page">
                <wp:posOffset>5080</wp:posOffset>
              </wp:positionH>
              <wp:positionV relativeFrom="paragraph">
                <wp:posOffset>62865</wp:posOffset>
              </wp:positionV>
              <wp:extent cx="10658475" cy="257175"/>
              <wp:effectExtent l="0" t="0" r="952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58475" cy="257175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50000"/>
                        </a:srgbClr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B2FE26D" w14:textId="77777777" w:rsidR="006331AF" w:rsidRPr="00F74151" w:rsidRDefault="006331AF" w:rsidP="00720841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</w:pPr>
                          <w:r w:rsidRPr="00F74151"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  <w:t>Together we are a family of God, a family of love and a family of learners</w:t>
                          </w:r>
                        </w:p>
                        <w:p w14:paraId="570E6862" w14:textId="77777777" w:rsidR="006331AF" w:rsidRDefault="006331AF" w:rsidP="0072084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5C6F599F" id="Rectangle 3" o:spid="_x0000_s1026" style="position:absolute;margin-left:.4pt;margin-top:4.95pt;width:83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" fillcolor="#1f4e79" strokecolor="#41719c" strokeweight="1pt">
              <v:path arrowok="t"/>
              <v:textbox>
                <w:txbxContent>
                  <w:p w14:paraId="5B2FE26D" w14:textId="77777777" w:rsidR="00336396" w:rsidRPr="00F74151" w:rsidRDefault="00336396" w:rsidP="00720841">
                    <w:pPr>
                      <w:jc w:val="center"/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 w:rsidRPr="00F74151"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  <w:t>Together we are a family of God, a family of love and a family of learners</w:t>
                    </w:r>
                  </w:p>
                  <w:p w14:paraId="570E6862" w14:textId="77777777" w:rsidR="00336396" w:rsidRDefault="00336396" w:rsidP="00720841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61E7500E" w14:textId="77777777" w:rsidR="006331AF" w:rsidRDefault="00633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07B36"/>
    <w:multiLevelType w:val="multilevel"/>
    <w:tmpl w:val="1E5C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802D75"/>
    <w:multiLevelType w:val="multilevel"/>
    <w:tmpl w:val="1F9E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F03D6A"/>
    <w:multiLevelType w:val="multilevel"/>
    <w:tmpl w:val="7706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64B80"/>
    <w:multiLevelType w:val="multilevel"/>
    <w:tmpl w:val="F2AA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219D9"/>
    <w:multiLevelType w:val="multilevel"/>
    <w:tmpl w:val="C340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38"/>
    <w:rsid w:val="000126ED"/>
    <w:rsid w:val="00025F87"/>
    <w:rsid w:val="00060FC3"/>
    <w:rsid w:val="00062727"/>
    <w:rsid w:val="000831EC"/>
    <w:rsid w:val="000843A0"/>
    <w:rsid w:val="000E5FD4"/>
    <w:rsid w:val="001459C4"/>
    <w:rsid w:val="00175724"/>
    <w:rsid w:val="00177A6F"/>
    <w:rsid w:val="001963F5"/>
    <w:rsid w:val="001B0322"/>
    <w:rsid w:val="001B59BE"/>
    <w:rsid w:val="001E0EC1"/>
    <w:rsid w:val="00215A67"/>
    <w:rsid w:val="0026288C"/>
    <w:rsid w:val="00271048"/>
    <w:rsid w:val="00291457"/>
    <w:rsid w:val="002C0EEE"/>
    <w:rsid w:val="002C75F1"/>
    <w:rsid w:val="002E3B70"/>
    <w:rsid w:val="002F5974"/>
    <w:rsid w:val="003147B1"/>
    <w:rsid w:val="00323EC2"/>
    <w:rsid w:val="003277D8"/>
    <w:rsid w:val="00332B1F"/>
    <w:rsid w:val="00334EA1"/>
    <w:rsid w:val="00336396"/>
    <w:rsid w:val="00340F1F"/>
    <w:rsid w:val="0034734D"/>
    <w:rsid w:val="0039429B"/>
    <w:rsid w:val="003C2978"/>
    <w:rsid w:val="00401077"/>
    <w:rsid w:val="00430F45"/>
    <w:rsid w:val="004553D5"/>
    <w:rsid w:val="0045567D"/>
    <w:rsid w:val="004B561B"/>
    <w:rsid w:val="004D3A23"/>
    <w:rsid w:val="004E34ED"/>
    <w:rsid w:val="004E46CF"/>
    <w:rsid w:val="004F2018"/>
    <w:rsid w:val="00500A0E"/>
    <w:rsid w:val="00504378"/>
    <w:rsid w:val="0050DE19"/>
    <w:rsid w:val="00567380"/>
    <w:rsid w:val="005C5C86"/>
    <w:rsid w:val="005E2EE6"/>
    <w:rsid w:val="00621250"/>
    <w:rsid w:val="00632F6F"/>
    <w:rsid w:val="006331AF"/>
    <w:rsid w:val="00662337"/>
    <w:rsid w:val="0068381A"/>
    <w:rsid w:val="0069145B"/>
    <w:rsid w:val="006E18DB"/>
    <w:rsid w:val="007115C8"/>
    <w:rsid w:val="00715268"/>
    <w:rsid w:val="0071590E"/>
    <w:rsid w:val="00720841"/>
    <w:rsid w:val="00721BF0"/>
    <w:rsid w:val="00755DD4"/>
    <w:rsid w:val="0078496A"/>
    <w:rsid w:val="007B7C34"/>
    <w:rsid w:val="007D4D58"/>
    <w:rsid w:val="007F3308"/>
    <w:rsid w:val="007F6BBF"/>
    <w:rsid w:val="00811EE9"/>
    <w:rsid w:val="00833D8C"/>
    <w:rsid w:val="008670E5"/>
    <w:rsid w:val="008878C1"/>
    <w:rsid w:val="008A1F68"/>
    <w:rsid w:val="008A376E"/>
    <w:rsid w:val="008C6990"/>
    <w:rsid w:val="008E4C34"/>
    <w:rsid w:val="009014A8"/>
    <w:rsid w:val="00901DBB"/>
    <w:rsid w:val="00912AB8"/>
    <w:rsid w:val="0093394F"/>
    <w:rsid w:val="009601F3"/>
    <w:rsid w:val="009B4868"/>
    <w:rsid w:val="009D70D0"/>
    <w:rsid w:val="009F3272"/>
    <w:rsid w:val="00A07741"/>
    <w:rsid w:val="00A3055E"/>
    <w:rsid w:val="00A57EE5"/>
    <w:rsid w:val="00A77D27"/>
    <w:rsid w:val="00AC371D"/>
    <w:rsid w:val="00AF12AA"/>
    <w:rsid w:val="00AF35CD"/>
    <w:rsid w:val="00B11AB1"/>
    <w:rsid w:val="00B24FB1"/>
    <w:rsid w:val="00B444BF"/>
    <w:rsid w:val="00B4763F"/>
    <w:rsid w:val="00B5045E"/>
    <w:rsid w:val="00B630B4"/>
    <w:rsid w:val="00B844DD"/>
    <w:rsid w:val="00BA3C53"/>
    <w:rsid w:val="00BA6DB1"/>
    <w:rsid w:val="00BE1F75"/>
    <w:rsid w:val="00BE3E17"/>
    <w:rsid w:val="00C01543"/>
    <w:rsid w:val="00C1211E"/>
    <w:rsid w:val="00C1674A"/>
    <w:rsid w:val="00C344A4"/>
    <w:rsid w:val="00C42683"/>
    <w:rsid w:val="00C51B6E"/>
    <w:rsid w:val="00C55522"/>
    <w:rsid w:val="00C66F06"/>
    <w:rsid w:val="00C847B9"/>
    <w:rsid w:val="00CA4AE3"/>
    <w:rsid w:val="00CC1E30"/>
    <w:rsid w:val="00CC258D"/>
    <w:rsid w:val="00CC7A5F"/>
    <w:rsid w:val="00CE479B"/>
    <w:rsid w:val="00CE69F2"/>
    <w:rsid w:val="00CF1EA0"/>
    <w:rsid w:val="00D6656D"/>
    <w:rsid w:val="00D704E5"/>
    <w:rsid w:val="00D90FCE"/>
    <w:rsid w:val="00DD6B83"/>
    <w:rsid w:val="00E0715C"/>
    <w:rsid w:val="00E16FF7"/>
    <w:rsid w:val="00E25674"/>
    <w:rsid w:val="00E379DE"/>
    <w:rsid w:val="00E4064E"/>
    <w:rsid w:val="00E5796C"/>
    <w:rsid w:val="00E57F90"/>
    <w:rsid w:val="00E6390F"/>
    <w:rsid w:val="00E662B0"/>
    <w:rsid w:val="00E71CBC"/>
    <w:rsid w:val="00E729FA"/>
    <w:rsid w:val="00E9825E"/>
    <w:rsid w:val="00EC201C"/>
    <w:rsid w:val="00ED7A00"/>
    <w:rsid w:val="00EE01DA"/>
    <w:rsid w:val="00EE073D"/>
    <w:rsid w:val="00EF1728"/>
    <w:rsid w:val="00F10537"/>
    <w:rsid w:val="00F2682F"/>
    <w:rsid w:val="00F269BE"/>
    <w:rsid w:val="00F37A4B"/>
    <w:rsid w:val="00FA1F38"/>
    <w:rsid w:val="00FB50A9"/>
    <w:rsid w:val="00FC0C76"/>
    <w:rsid w:val="00FC4A1B"/>
    <w:rsid w:val="00FE5A8B"/>
    <w:rsid w:val="010C1BED"/>
    <w:rsid w:val="01120F5E"/>
    <w:rsid w:val="0142D8BE"/>
    <w:rsid w:val="01A73C36"/>
    <w:rsid w:val="01B13B1E"/>
    <w:rsid w:val="0210C9CA"/>
    <w:rsid w:val="02FF3127"/>
    <w:rsid w:val="030F9281"/>
    <w:rsid w:val="047A7980"/>
    <w:rsid w:val="0563F668"/>
    <w:rsid w:val="05A0EA2D"/>
    <w:rsid w:val="05C71D20"/>
    <w:rsid w:val="0699CA30"/>
    <w:rsid w:val="0978BD2A"/>
    <w:rsid w:val="0A3A9951"/>
    <w:rsid w:val="0A40E737"/>
    <w:rsid w:val="0A4147F4"/>
    <w:rsid w:val="0B2287BF"/>
    <w:rsid w:val="0B5726E2"/>
    <w:rsid w:val="0BD669B2"/>
    <w:rsid w:val="0DC93636"/>
    <w:rsid w:val="0E2A4F08"/>
    <w:rsid w:val="0E3840B8"/>
    <w:rsid w:val="0F339C29"/>
    <w:rsid w:val="0F63B281"/>
    <w:rsid w:val="0F7B7980"/>
    <w:rsid w:val="0FA6928A"/>
    <w:rsid w:val="11006D3E"/>
    <w:rsid w:val="113FF13E"/>
    <w:rsid w:val="117F4668"/>
    <w:rsid w:val="12232861"/>
    <w:rsid w:val="12C5E122"/>
    <w:rsid w:val="14380E00"/>
    <w:rsid w:val="14CC6EA4"/>
    <w:rsid w:val="14E4E0CB"/>
    <w:rsid w:val="156CD66B"/>
    <w:rsid w:val="15832B0C"/>
    <w:rsid w:val="15881D1F"/>
    <w:rsid w:val="1708A6CC"/>
    <w:rsid w:val="18348F0A"/>
    <w:rsid w:val="18E5171C"/>
    <w:rsid w:val="1992B430"/>
    <w:rsid w:val="19F41A0A"/>
    <w:rsid w:val="19F4A327"/>
    <w:rsid w:val="1A641EA1"/>
    <w:rsid w:val="1A80E77D"/>
    <w:rsid w:val="1BDA7964"/>
    <w:rsid w:val="1C4CB2C1"/>
    <w:rsid w:val="1D271D04"/>
    <w:rsid w:val="1D382CC2"/>
    <w:rsid w:val="1E9201C0"/>
    <w:rsid w:val="1EA579F8"/>
    <w:rsid w:val="1F0C6529"/>
    <w:rsid w:val="21F6888C"/>
    <w:rsid w:val="24CD97F9"/>
    <w:rsid w:val="2557226E"/>
    <w:rsid w:val="25B9CD92"/>
    <w:rsid w:val="263D0B88"/>
    <w:rsid w:val="26F5C841"/>
    <w:rsid w:val="2865CA10"/>
    <w:rsid w:val="2887AB6D"/>
    <w:rsid w:val="2903286C"/>
    <w:rsid w:val="2A336274"/>
    <w:rsid w:val="2AE83AA5"/>
    <w:rsid w:val="2B0D581B"/>
    <w:rsid w:val="2B3105EE"/>
    <w:rsid w:val="2B84A0A5"/>
    <w:rsid w:val="2BB0D88D"/>
    <w:rsid w:val="2E928CA5"/>
    <w:rsid w:val="2EBBE337"/>
    <w:rsid w:val="2F36960A"/>
    <w:rsid w:val="2FFDB87B"/>
    <w:rsid w:val="30AD8884"/>
    <w:rsid w:val="31D4C0FD"/>
    <w:rsid w:val="34E70D4D"/>
    <w:rsid w:val="368C1BA8"/>
    <w:rsid w:val="36C1982E"/>
    <w:rsid w:val="3801A02B"/>
    <w:rsid w:val="38555947"/>
    <w:rsid w:val="3886C00A"/>
    <w:rsid w:val="39F938F0"/>
    <w:rsid w:val="39FFE340"/>
    <w:rsid w:val="3A7F0119"/>
    <w:rsid w:val="3BC62ABF"/>
    <w:rsid w:val="3C3DAECA"/>
    <w:rsid w:val="3C75ED67"/>
    <w:rsid w:val="3CE610A7"/>
    <w:rsid w:val="3D838707"/>
    <w:rsid w:val="3DD0C8BF"/>
    <w:rsid w:val="3F43FCCB"/>
    <w:rsid w:val="3F8AAA59"/>
    <w:rsid w:val="4014418B"/>
    <w:rsid w:val="40422E79"/>
    <w:rsid w:val="40632850"/>
    <w:rsid w:val="40CE6BA0"/>
    <w:rsid w:val="41546AD8"/>
    <w:rsid w:val="41B011EC"/>
    <w:rsid w:val="4230F6CA"/>
    <w:rsid w:val="42FD6AB6"/>
    <w:rsid w:val="449DE631"/>
    <w:rsid w:val="452C8B65"/>
    <w:rsid w:val="461E6044"/>
    <w:rsid w:val="492CA80A"/>
    <w:rsid w:val="499A2164"/>
    <w:rsid w:val="4A43B897"/>
    <w:rsid w:val="4AADBF30"/>
    <w:rsid w:val="4D72AF16"/>
    <w:rsid w:val="4E00069D"/>
    <w:rsid w:val="4E0FC1E6"/>
    <w:rsid w:val="4E63A479"/>
    <w:rsid w:val="4EBC6B57"/>
    <w:rsid w:val="4F02BAC6"/>
    <w:rsid w:val="4F80B50F"/>
    <w:rsid w:val="50C5F783"/>
    <w:rsid w:val="51AB7A37"/>
    <w:rsid w:val="54C495AE"/>
    <w:rsid w:val="54D9CC94"/>
    <w:rsid w:val="54E98978"/>
    <w:rsid w:val="551D6CCA"/>
    <w:rsid w:val="5620FA5A"/>
    <w:rsid w:val="567EEB5A"/>
    <w:rsid w:val="582DFEDC"/>
    <w:rsid w:val="59127410"/>
    <w:rsid w:val="5CCE2C28"/>
    <w:rsid w:val="5D8FE39D"/>
    <w:rsid w:val="5E450650"/>
    <w:rsid w:val="5EE006CC"/>
    <w:rsid w:val="61D95CBA"/>
    <w:rsid w:val="61E8154C"/>
    <w:rsid w:val="61F349E9"/>
    <w:rsid w:val="63862558"/>
    <w:rsid w:val="640C1C16"/>
    <w:rsid w:val="64B447D4"/>
    <w:rsid w:val="6527E6DE"/>
    <w:rsid w:val="654F4850"/>
    <w:rsid w:val="65E2F908"/>
    <w:rsid w:val="65E3B351"/>
    <w:rsid w:val="65F59380"/>
    <w:rsid w:val="6609BE90"/>
    <w:rsid w:val="66745ECA"/>
    <w:rsid w:val="66E36883"/>
    <w:rsid w:val="67B9A619"/>
    <w:rsid w:val="67D7490F"/>
    <w:rsid w:val="68289525"/>
    <w:rsid w:val="68D60A9C"/>
    <w:rsid w:val="68FC2114"/>
    <w:rsid w:val="69731970"/>
    <w:rsid w:val="6A825C52"/>
    <w:rsid w:val="6AB585E9"/>
    <w:rsid w:val="6AB72474"/>
    <w:rsid w:val="6C18DB6F"/>
    <w:rsid w:val="6C431ADD"/>
    <w:rsid w:val="6DFF4EFF"/>
    <w:rsid w:val="6E27BA2B"/>
    <w:rsid w:val="6EABCD72"/>
    <w:rsid w:val="6EB6670F"/>
    <w:rsid w:val="6EF28516"/>
    <w:rsid w:val="7099E87D"/>
    <w:rsid w:val="70EC8D73"/>
    <w:rsid w:val="7235B8DE"/>
    <w:rsid w:val="723FB8C6"/>
    <w:rsid w:val="72B955A0"/>
    <w:rsid w:val="72FB8F73"/>
    <w:rsid w:val="7343D20A"/>
    <w:rsid w:val="74C2C4E0"/>
    <w:rsid w:val="74CC11DA"/>
    <w:rsid w:val="74E5D9D1"/>
    <w:rsid w:val="76621E4B"/>
    <w:rsid w:val="77092A01"/>
    <w:rsid w:val="77F75D4E"/>
    <w:rsid w:val="77F84578"/>
    <w:rsid w:val="78A4FA62"/>
    <w:rsid w:val="78DCA6F6"/>
    <w:rsid w:val="7A57E018"/>
    <w:rsid w:val="7CB1A614"/>
    <w:rsid w:val="7D7BC50F"/>
    <w:rsid w:val="7DE58B8A"/>
    <w:rsid w:val="7E4D7675"/>
    <w:rsid w:val="7E5EDBDC"/>
    <w:rsid w:val="7F4BE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1B58F"/>
  <w15:docId w15:val="{AE8869DE-2CA9-4B2E-924B-8B16C7A2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6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632F6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5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841"/>
  </w:style>
  <w:style w:type="paragraph" w:styleId="Footer">
    <w:name w:val="footer"/>
    <w:basedOn w:val="Normal"/>
    <w:link w:val="FooterChar"/>
    <w:uiPriority w:val="99"/>
    <w:unhideWhenUsed/>
    <w:rsid w:val="00720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841"/>
  </w:style>
  <w:style w:type="character" w:customStyle="1" w:styleId="Heading5Char">
    <w:name w:val="Heading 5 Char"/>
    <w:basedOn w:val="DefaultParagraphFont"/>
    <w:link w:val="Heading5"/>
    <w:uiPriority w:val="9"/>
    <w:rsid w:val="00632F6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61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7740B686CA049934F3712939818CC" ma:contentTypeVersion="3" ma:contentTypeDescription="Create a new document." ma:contentTypeScope="" ma:versionID="37f57427ba54118b4169387e3d9e3e62">
  <xsd:schema xmlns:xsd="http://www.w3.org/2001/XMLSchema" xmlns:xs="http://www.w3.org/2001/XMLSchema" xmlns:p="http://schemas.microsoft.com/office/2006/metadata/properties" xmlns:ns3="c3248a29-b3b0-47fa-932b-726367b29619" targetNamespace="http://schemas.microsoft.com/office/2006/metadata/properties" ma:root="true" ma:fieldsID="77e61968dab0c282faa36ddd5f07ff94" ns3:_="">
    <xsd:import namespace="c3248a29-b3b0-47fa-932b-726367b296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8a29-b3b0-47fa-932b-726367b29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248a29-b3b0-47fa-932b-726367b296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E258A-E9EE-4669-A7F9-2796EF48D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8a29-b3b0-47fa-932b-726367b29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E97A36-B355-47E1-9899-2CAABC061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77D9E-48C1-4343-BCDC-0D3F3F171BE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c3248a29-b3b0-47fa-932b-726367b29619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2F31373-7A1A-4A3C-A252-F8B9596B7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B9E30EF7</Template>
  <TotalTime>11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Marys Primary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GoodwinS</dc:creator>
  <cp:keywords/>
  <dc:description/>
  <cp:lastModifiedBy>Chloe Roberts</cp:lastModifiedBy>
  <cp:revision>3</cp:revision>
  <cp:lastPrinted>2022-08-30T08:28:00Z</cp:lastPrinted>
  <dcterms:created xsi:type="dcterms:W3CDTF">2026-10-09T08:13:00Z</dcterms:created>
  <dcterms:modified xsi:type="dcterms:W3CDTF">2026-10-09T08:23:00Z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0x010100E9C7740B686CA049934F3712939818CC</vt:lpwstr>
  </property>
</Properties>
</file>